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AE8E297" w14:textId="77777777" w:rsidR="00973189" w:rsidRDefault="003843C1" w:rsidP="00C8737A">
      <w:pPr>
        <w:ind w:left="1843" w:hanging="1843"/>
        <w:rPr>
          <w:rFonts w:ascii="Fakt Pro Normal" w:hAnsi="Fakt Pro Normal"/>
        </w:rPr>
      </w:pPr>
      <w:r>
        <w:rPr>
          <w:rFonts w:ascii="Fakt Pro Normal" w:hAnsi="Fakt Pro Normal"/>
          <w:noProof/>
          <w:lang w:eastAsia="fr-FR"/>
        </w:rPr>
        <w:drawing>
          <wp:anchor distT="0" distB="0" distL="114300" distR="114300" simplePos="0" relativeHeight="251658240" behindDoc="0" locked="0" layoutInCell="1" allowOverlap="1" wp14:anchorId="52908DD3" wp14:editId="0E9DC2E1">
            <wp:simplePos x="0" y="0"/>
            <wp:positionH relativeFrom="margin">
              <wp:posOffset>2870835</wp:posOffset>
            </wp:positionH>
            <wp:positionV relativeFrom="margin">
              <wp:posOffset>-314960</wp:posOffset>
            </wp:positionV>
            <wp:extent cx="1702435" cy="994410"/>
            <wp:effectExtent l="0" t="0" r="0" b="0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pture d’écran 2016-04-22 à 18.11.17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2435" cy="994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349A628" w14:textId="77777777" w:rsidR="003843C1" w:rsidRDefault="003843C1" w:rsidP="00C8737A">
      <w:pPr>
        <w:ind w:left="1843" w:hanging="1843"/>
        <w:rPr>
          <w:rFonts w:ascii="Fakt Pro Normal" w:hAnsi="Fakt Pro Normal"/>
        </w:rPr>
      </w:pPr>
      <w:r>
        <w:rPr>
          <w:rFonts w:ascii="Fakt Pro Normal" w:hAnsi="Fakt Pro Normal"/>
          <w:b/>
        </w:rPr>
        <w:t>LE QUOTIDIEN DE L’ART</w:t>
      </w:r>
    </w:p>
    <w:p w14:paraId="3B780434" w14:textId="77777777" w:rsidR="003843C1" w:rsidRDefault="003843C1" w:rsidP="00C8737A">
      <w:pPr>
        <w:ind w:left="1843" w:hanging="1843"/>
        <w:rPr>
          <w:rFonts w:ascii="Fakt Pro Normal" w:hAnsi="Fakt Pro Normal"/>
        </w:rPr>
      </w:pPr>
      <w:r>
        <w:rPr>
          <w:rFonts w:ascii="Fakt Pro Normal" w:hAnsi="Fakt Pro Normal"/>
        </w:rPr>
        <w:t>ROXANA AZIMI</w:t>
      </w:r>
    </w:p>
    <w:p w14:paraId="0646172A" w14:textId="77777777" w:rsidR="003843C1" w:rsidRDefault="003843C1" w:rsidP="00C8737A">
      <w:pPr>
        <w:ind w:left="1843" w:hanging="1843"/>
        <w:rPr>
          <w:rFonts w:ascii="Fakt Pro Normal" w:hAnsi="Fakt Pro Normal"/>
        </w:rPr>
      </w:pPr>
      <w:r>
        <w:rPr>
          <w:rFonts w:ascii="Fakt Pro Normal" w:hAnsi="Fakt Pro Normal"/>
        </w:rPr>
        <w:t>15 JUILLET 2015</w:t>
      </w:r>
    </w:p>
    <w:p w14:paraId="49F34953" w14:textId="77777777" w:rsidR="003843C1" w:rsidRDefault="003843C1" w:rsidP="003843C1">
      <w:pPr>
        <w:pBdr>
          <w:bottom w:val="single" w:sz="4" w:space="1" w:color="auto"/>
        </w:pBdr>
        <w:ind w:left="1843" w:hanging="1843"/>
        <w:rPr>
          <w:rFonts w:ascii="Fakt Pro Normal" w:hAnsi="Fakt Pro Normal"/>
        </w:rPr>
      </w:pPr>
    </w:p>
    <w:p w14:paraId="1550CF4B" w14:textId="77777777" w:rsidR="003843C1" w:rsidRDefault="003843C1" w:rsidP="003843C1">
      <w:pPr>
        <w:ind w:left="1843" w:hanging="1843"/>
        <w:rPr>
          <w:rFonts w:ascii="Fakt Pro Normal" w:hAnsi="Fakt Pro Normal"/>
        </w:rPr>
      </w:pPr>
      <w:r>
        <w:rPr>
          <w:rFonts w:ascii="Fakt Pro Normal" w:hAnsi="Fakt Pro Normal"/>
          <w:noProof/>
          <w:lang w:eastAsia="fr-FR"/>
        </w:rPr>
        <w:drawing>
          <wp:anchor distT="0" distB="0" distL="114300" distR="114300" simplePos="0" relativeHeight="251659264" behindDoc="0" locked="0" layoutInCell="1" allowOverlap="1" wp14:anchorId="3F0F2154" wp14:editId="427E76A5">
            <wp:simplePos x="0" y="0"/>
            <wp:positionH relativeFrom="margin">
              <wp:posOffset>-671195</wp:posOffset>
            </wp:positionH>
            <wp:positionV relativeFrom="margin">
              <wp:posOffset>1165860</wp:posOffset>
            </wp:positionV>
            <wp:extent cx="5372735" cy="7153275"/>
            <wp:effectExtent l="0" t="0" r="12065" b="9525"/>
            <wp:wrapSquare wrapText="bothSides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apture d’écran 2016-04-22 à 18.09.05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2735" cy="7153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akt Pro Normal" w:hAnsi="Fakt Pro Normal"/>
        </w:rPr>
        <w:br w:type="page"/>
      </w:r>
    </w:p>
    <w:p w14:paraId="582D376D" w14:textId="77777777" w:rsidR="003843C1" w:rsidRDefault="003843C1" w:rsidP="00C8737A">
      <w:pPr>
        <w:ind w:left="1843" w:hanging="1843"/>
        <w:rPr>
          <w:rFonts w:ascii="Fakt Pro Normal" w:hAnsi="Fakt Pro Normal"/>
        </w:rPr>
      </w:pPr>
      <w:r>
        <w:rPr>
          <w:rFonts w:ascii="Fakt Pro Normal" w:hAnsi="Fakt Pro Normal"/>
          <w:noProof/>
          <w:lang w:eastAsia="fr-FR"/>
        </w:rPr>
        <w:lastRenderedPageBreak/>
        <w:drawing>
          <wp:anchor distT="0" distB="0" distL="114300" distR="114300" simplePos="0" relativeHeight="251660288" behindDoc="0" locked="0" layoutInCell="1" allowOverlap="1" wp14:anchorId="670C4F85" wp14:editId="5E5384BF">
            <wp:simplePos x="0" y="0"/>
            <wp:positionH relativeFrom="margin">
              <wp:posOffset>-671830</wp:posOffset>
            </wp:positionH>
            <wp:positionV relativeFrom="margin">
              <wp:posOffset>363220</wp:posOffset>
            </wp:positionV>
            <wp:extent cx="5288915" cy="6517640"/>
            <wp:effectExtent l="0" t="0" r="0" b="10160"/>
            <wp:wrapSquare wrapText="bothSides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apture d’écran 2016-04-22 à 18.09.23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8915" cy="6517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B43FDD" w14:textId="77777777" w:rsidR="003843C1" w:rsidRPr="003843C1" w:rsidRDefault="003843C1" w:rsidP="00C8737A">
      <w:pPr>
        <w:ind w:left="1843" w:hanging="1843"/>
        <w:rPr>
          <w:rFonts w:ascii="Fakt Pro Normal" w:hAnsi="Fakt Pro Normal"/>
        </w:rPr>
      </w:pPr>
      <w:bookmarkStart w:id="0" w:name="_GoBack"/>
      <w:bookmarkEnd w:id="0"/>
    </w:p>
    <w:sectPr w:rsidR="003843C1" w:rsidRPr="003843C1" w:rsidSect="00C8737A">
      <w:headerReference w:type="default" r:id="rId9"/>
      <w:footerReference w:type="default" r:id="rId10"/>
      <w:pgSz w:w="11900" w:h="16840"/>
      <w:pgMar w:top="1417" w:right="1417" w:bottom="1417" w:left="31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7420E21" w14:textId="77777777" w:rsidR="007F1869" w:rsidRDefault="007F1869" w:rsidP="00C8737A">
      <w:r>
        <w:separator/>
      </w:r>
    </w:p>
  </w:endnote>
  <w:endnote w:type="continuationSeparator" w:id="0">
    <w:p w14:paraId="7A7D3BC6" w14:textId="77777777" w:rsidR="007F1869" w:rsidRDefault="007F1869" w:rsidP="00C873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Fakt Pro Normal">
    <w:panose1 w:val="02000000000000000000"/>
    <w:charset w:val="00"/>
    <w:family w:val="auto"/>
    <w:pitch w:val="variable"/>
    <w:sig w:usb0="00000087" w:usb1="00000001" w:usb2="00000000" w:usb3="00000000" w:csb0="0000009B" w:csb1="00000000"/>
  </w:font>
  <w:font w:name="Fakt Pro Nor">
    <w:charset w:val="00"/>
    <w:family w:val="auto"/>
    <w:pitch w:val="variable"/>
    <w:sig w:usb0="00000007" w:usb1="00000001" w:usb2="00000000" w:usb3="00000000" w:csb0="0000009B" w:csb1="00000000"/>
  </w:font>
  <w:font w:name="FaktPro-Blond">
    <w:altName w:val="Fakt Pro Bl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7AA80E6" w14:textId="77777777" w:rsidR="00C8737A" w:rsidRPr="00D511B7" w:rsidRDefault="00C8737A" w:rsidP="00C8737A">
    <w:pPr>
      <w:pStyle w:val="Textedebulles"/>
      <w:suppressAutoHyphens/>
      <w:jc w:val="both"/>
      <w:rPr>
        <w:rFonts w:ascii="Fakt Pro Nor" w:hAnsi="Fakt Pro Nor" w:cs="FaktPro-Blond"/>
        <w:spacing w:val="1"/>
        <w:sz w:val="13"/>
        <w:szCs w:val="13"/>
      </w:rPr>
    </w:pPr>
    <w:r>
      <w:rPr>
        <w:rFonts w:ascii="Fakt Pro Nor" w:hAnsi="Fakt Pro Nor" w:cs="FaktPro-Blond"/>
        <w:spacing w:val="1"/>
        <w:sz w:val="13"/>
        <w:szCs w:val="13"/>
      </w:rPr>
      <w:t>DOMAINE DU MUY</w:t>
    </w:r>
  </w:p>
  <w:p w14:paraId="031FC0B0" w14:textId="77777777" w:rsidR="00C8737A" w:rsidRPr="00D511B7" w:rsidRDefault="00C8737A" w:rsidP="00C8737A">
    <w:pPr>
      <w:pStyle w:val="Textedebulles"/>
      <w:suppressAutoHyphens/>
      <w:jc w:val="both"/>
      <w:rPr>
        <w:rFonts w:ascii="Fakt Pro Nor" w:hAnsi="Fakt Pro Nor" w:cs="FaktPro-Blond"/>
        <w:spacing w:val="1"/>
        <w:sz w:val="13"/>
        <w:szCs w:val="13"/>
      </w:rPr>
    </w:pPr>
    <w:r>
      <w:rPr>
        <w:rFonts w:ascii="Fakt Pro Nor" w:hAnsi="Fakt Pro Nor" w:cs="FaktPro-Blond"/>
        <w:spacing w:val="1"/>
        <w:sz w:val="13"/>
        <w:szCs w:val="13"/>
      </w:rPr>
      <w:t>VAR, FRANCE</w:t>
    </w:r>
  </w:p>
  <w:p w14:paraId="742FDE33" w14:textId="77777777" w:rsidR="00C8737A" w:rsidRDefault="00C8737A" w:rsidP="00C8737A">
    <w:pPr>
      <w:pStyle w:val="Textedebulles"/>
      <w:suppressAutoHyphens/>
      <w:jc w:val="both"/>
      <w:rPr>
        <w:rFonts w:ascii="Fakt Pro Nor" w:hAnsi="Fakt Pro Nor" w:cs="FaktPro-Blond"/>
        <w:spacing w:val="1"/>
        <w:sz w:val="13"/>
        <w:szCs w:val="13"/>
      </w:rPr>
    </w:pPr>
    <w:r w:rsidRPr="00D511B7">
      <w:rPr>
        <w:rFonts w:ascii="Fakt Pro Nor" w:hAnsi="Fakt Pro Nor" w:cs="FaktPro-Blond"/>
        <w:spacing w:val="1"/>
        <w:sz w:val="13"/>
        <w:szCs w:val="13"/>
      </w:rPr>
      <w:t>-</w:t>
    </w:r>
  </w:p>
  <w:p w14:paraId="6B6C488F" w14:textId="77777777" w:rsidR="00C8737A" w:rsidRPr="00D511B7" w:rsidRDefault="00C8737A" w:rsidP="00C8737A">
    <w:pPr>
      <w:pStyle w:val="Textedebulles"/>
      <w:suppressAutoHyphens/>
      <w:jc w:val="both"/>
      <w:rPr>
        <w:rFonts w:ascii="Fakt Pro Nor" w:hAnsi="Fakt Pro Nor" w:cs="FaktPro-Blond"/>
        <w:spacing w:val="1"/>
        <w:sz w:val="13"/>
        <w:szCs w:val="13"/>
      </w:rPr>
    </w:pPr>
    <w:r>
      <w:rPr>
        <w:rFonts w:ascii="Fakt Pro Nor" w:hAnsi="Fakt Pro Nor" w:cs="FaktPro-Blond"/>
        <w:spacing w:val="1"/>
        <w:sz w:val="13"/>
        <w:szCs w:val="13"/>
      </w:rPr>
      <w:t xml:space="preserve">T +33 </w:t>
    </w:r>
    <w:r w:rsidRPr="00F8373C">
      <w:rPr>
        <w:rFonts w:ascii="Fakt Pro Nor" w:hAnsi="Fakt Pro Nor" w:cs="FaktPro-Blond"/>
        <w:spacing w:val="1"/>
        <w:sz w:val="13"/>
        <w:szCs w:val="13"/>
      </w:rPr>
      <w:t>6</w:t>
    </w:r>
    <w:r>
      <w:rPr>
        <w:rFonts w:ascii="Fakt Pro Nor" w:hAnsi="Fakt Pro Nor" w:cs="FaktPro-Blond"/>
        <w:spacing w:val="1"/>
        <w:sz w:val="13"/>
        <w:szCs w:val="13"/>
      </w:rPr>
      <w:t xml:space="preserve"> </w:t>
    </w:r>
    <w:r w:rsidRPr="00F8373C">
      <w:rPr>
        <w:rFonts w:ascii="Fakt Pro Nor" w:hAnsi="Fakt Pro Nor" w:cs="FaktPro-Blond"/>
        <w:spacing w:val="1"/>
        <w:sz w:val="13"/>
        <w:szCs w:val="13"/>
      </w:rPr>
      <w:t>77</w:t>
    </w:r>
    <w:r>
      <w:rPr>
        <w:rFonts w:ascii="Fakt Pro Nor" w:hAnsi="Fakt Pro Nor" w:cs="FaktPro-Blond"/>
        <w:spacing w:val="1"/>
        <w:sz w:val="13"/>
        <w:szCs w:val="13"/>
      </w:rPr>
      <w:t xml:space="preserve"> </w:t>
    </w:r>
    <w:r w:rsidRPr="00F8373C">
      <w:rPr>
        <w:rFonts w:ascii="Fakt Pro Nor" w:hAnsi="Fakt Pro Nor" w:cs="FaktPro-Blond"/>
        <w:spacing w:val="1"/>
        <w:sz w:val="13"/>
        <w:szCs w:val="13"/>
      </w:rPr>
      <w:t>04</w:t>
    </w:r>
    <w:r>
      <w:rPr>
        <w:rFonts w:ascii="Fakt Pro Nor" w:hAnsi="Fakt Pro Nor" w:cs="FaktPro-Blond"/>
        <w:spacing w:val="1"/>
        <w:sz w:val="13"/>
        <w:szCs w:val="13"/>
      </w:rPr>
      <w:t xml:space="preserve"> </w:t>
    </w:r>
    <w:r w:rsidRPr="00F8373C">
      <w:rPr>
        <w:rFonts w:ascii="Fakt Pro Nor" w:hAnsi="Fakt Pro Nor" w:cs="FaktPro-Blond"/>
        <w:spacing w:val="1"/>
        <w:sz w:val="13"/>
        <w:szCs w:val="13"/>
      </w:rPr>
      <w:t>75</w:t>
    </w:r>
    <w:r>
      <w:rPr>
        <w:rFonts w:ascii="Fakt Pro Nor" w:hAnsi="Fakt Pro Nor" w:cs="FaktPro-Blond"/>
        <w:spacing w:val="1"/>
        <w:sz w:val="13"/>
        <w:szCs w:val="13"/>
      </w:rPr>
      <w:t xml:space="preserve"> </w:t>
    </w:r>
    <w:r w:rsidRPr="00F8373C">
      <w:rPr>
        <w:rFonts w:ascii="Fakt Pro Nor" w:hAnsi="Fakt Pro Nor" w:cs="FaktPro-Blond"/>
        <w:spacing w:val="1"/>
        <w:sz w:val="13"/>
        <w:szCs w:val="13"/>
      </w:rPr>
      <w:t>92</w:t>
    </w:r>
  </w:p>
  <w:p w14:paraId="3428746F" w14:textId="77777777" w:rsidR="00C8737A" w:rsidRDefault="00C8737A" w:rsidP="00C8737A">
    <w:pPr>
      <w:rPr>
        <w:rFonts w:ascii="Fakt Pro Nor" w:hAnsi="Fakt Pro Nor"/>
        <w:sz w:val="13"/>
        <w:szCs w:val="13"/>
        <w:lang w:val="en-US"/>
      </w:rPr>
    </w:pPr>
    <w:r w:rsidRPr="00E379D9">
      <w:rPr>
        <w:rFonts w:ascii="Fakt Pro Nor" w:hAnsi="Fakt Pro Nor"/>
        <w:sz w:val="13"/>
        <w:szCs w:val="13"/>
        <w:lang w:val="en-US"/>
      </w:rPr>
      <w:t>WWW.DOMAINEDUMUY.COM</w:t>
    </w:r>
  </w:p>
  <w:p w14:paraId="0F07A21D" w14:textId="77777777" w:rsidR="00C8737A" w:rsidRPr="00B46793" w:rsidRDefault="00C8737A" w:rsidP="00C8737A">
    <w:pPr>
      <w:rPr>
        <w:rFonts w:ascii="Fakt Pro Nor" w:hAnsi="Fakt Pro Nor"/>
        <w:sz w:val="13"/>
        <w:szCs w:val="13"/>
        <w:lang w:val="en-US"/>
      </w:rPr>
    </w:pPr>
    <w:r w:rsidRPr="00E379D9">
      <w:rPr>
        <w:rFonts w:ascii="Fakt Pro Nor" w:hAnsi="Fakt Pro Nor"/>
        <w:sz w:val="13"/>
        <w:szCs w:val="13"/>
        <w:lang w:val="en-US"/>
      </w:rPr>
      <w:t>INFO@DOMAINEDUMUY.COM</w:t>
    </w:r>
  </w:p>
  <w:p w14:paraId="32E2F991" w14:textId="77777777" w:rsidR="00C8737A" w:rsidRDefault="00C8737A">
    <w:pPr>
      <w:pStyle w:val="Pieddepage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E9E22BC" w14:textId="77777777" w:rsidR="007F1869" w:rsidRDefault="007F1869" w:rsidP="00C8737A">
      <w:r>
        <w:separator/>
      </w:r>
    </w:p>
  </w:footnote>
  <w:footnote w:type="continuationSeparator" w:id="0">
    <w:p w14:paraId="333D5D22" w14:textId="77777777" w:rsidR="007F1869" w:rsidRDefault="007F1869" w:rsidP="00C8737A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3404B6E" w14:textId="77777777" w:rsidR="00C8737A" w:rsidRPr="00C8737A" w:rsidRDefault="00C8737A" w:rsidP="00C8737A">
    <w:pPr>
      <w:pStyle w:val="En-tte"/>
    </w:pPr>
    <w:r>
      <w:rPr>
        <w:noProof/>
        <w:lang w:eastAsia="fr-FR"/>
      </w:rPr>
      <w:drawing>
        <wp:inline distT="0" distB="0" distL="0" distR="0" wp14:anchorId="2D94D695" wp14:editId="41F8DF75">
          <wp:extent cx="2035501" cy="550545"/>
          <wp:effectExtent l="0" t="0" r="0" b="8255"/>
          <wp:docPr id="32" name="Image 32" descr="Macintosh HD:Users:arnaud:Desktop:Capture d’écran 2015-05-21 à 11.13.4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arnaud:Desktop:Capture d’écran 2015-05-21 à 11.13.48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35501" cy="5505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43C1"/>
    <w:rsid w:val="003843C1"/>
    <w:rsid w:val="004E45DB"/>
    <w:rsid w:val="00511CE2"/>
    <w:rsid w:val="007F1869"/>
    <w:rsid w:val="009141FB"/>
    <w:rsid w:val="00973189"/>
    <w:rsid w:val="00C873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94D6DA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C8737A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C8737A"/>
  </w:style>
  <w:style w:type="paragraph" w:styleId="Pieddepage">
    <w:name w:val="footer"/>
    <w:basedOn w:val="Normal"/>
    <w:link w:val="PieddepageCar"/>
    <w:uiPriority w:val="99"/>
    <w:unhideWhenUsed/>
    <w:rsid w:val="00C8737A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C8737A"/>
  </w:style>
  <w:style w:type="paragraph" w:styleId="Textedebulles">
    <w:name w:val="Balloon Text"/>
    <w:basedOn w:val="Normal"/>
    <w:link w:val="TextedebullesCar"/>
    <w:uiPriority w:val="99"/>
    <w:semiHidden/>
    <w:unhideWhenUsed/>
    <w:rsid w:val="00C8737A"/>
    <w:rPr>
      <w:rFonts w:ascii="Lucida Grande" w:eastAsiaTheme="minorEastAsia" w:hAnsi="Lucida Grande" w:cs="Lucida Grande"/>
      <w:sz w:val="18"/>
      <w:szCs w:val="18"/>
      <w:lang w:eastAsia="fr-FR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8737A"/>
    <w:rPr>
      <w:rFonts w:ascii="Lucida Grande" w:eastAsiaTheme="minorEastAsia" w:hAnsi="Lucida Grande" w:cs="Lucida Grande"/>
      <w:sz w:val="18"/>
      <w:szCs w:val="18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localhost/Users/accueil/Library/Group%20Containers/UBF8T346G9.Office/User%20Content.localized/Templates.localized/Domaine%20du%20Muy.dotx" TargetMode="Externa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Domaine du Muy.dotx</Template>
  <TotalTime>0</TotalTime>
  <Pages>2</Pages>
  <Words>9</Words>
  <Characters>51</Characters>
  <Application>Microsoft Macintosh Word</Application>
  <DocSecurity>0</DocSecurity>
  <Lines>1</Lines>
  <Paragraphs>1</Paragraphs>
  <ScaleCrop>false</ScaleCrop>
  <LinksUpToDate>false</LinksUpToDate>
  <CharactersWithSpaces>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Marie Christoforou</dc:creator>
  <cp:keywords/>
  <dc:description/>
  <cp:lastModifiedBy>Marie Christoforou</cp:lastModifiedBy>
  <cp:revision>2</cp:revision>
  <dcterms:created xsi:type="dcterms:W3CDTF">2016-04-22T16:12:00Z</dcterms:created>
  <dcterms:modified xsi:type="dcterms:W3CDTF">2016-04-22T16:12:00Z</dcterms:modified>
</cp:coreProperties>
</file>